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87B1C" w14:textId="46939028" w:rsidR="00625310" w:rsidRPr="006A4D09" w:rsidRDefault="008272F0">
      <w:pPr>
        <w:pStyle w:val="Apiscopy"/>
        <w:ind w:left="-426"/>
        <w:rPr>
          <w:rFonts w:ascii="Agfa Rotis Sans Serif" w:hAnsi="Agfa Rotis Sans Serif"/>
          <w:sz w:val="12"/>
        </w:rPr>
      </w:pPr>
      <w:r w:rsidRPr="006A4D09">
        <w:rPr>
          <w:rFonts w:ascii="Agfa Rotis Sans Serif" w:hAnsi="Agfa Rotis Sans Serif"/>
          <w:noProof/>
          <w:sz w:val="1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8D6FF4" wp14:editId="4735F544">
                <wp:simplePos x="0" y="0"/>
                <wp:positionH relativeFrom="page">
                  <wp:align>left</wp:align>
                </wp:positionH>
                <wp:positionV relativeFrom="paragraph">
                  <wp:posOffset>-122872</wp:posOffset>
                </wp:positionV>
                <wp:extent cx="7564755" cy="374967"/>
                <wp:effectExtent l="0" t="0" r="0" b="6350"/>
                <wp:wrapNone/>
                <wp:docPr id="314411990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374967"/>
                        </a:xfrm>
                        <a:prstGeom prst="rect">
                          <a:avLst/>
                        </a:prstGeom>
                        <a:solidFill>
                          <a:srgbClr val="F1900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3E4BAC" w14:textId="77777777" w:rsidR="001B2FDE" w:rsidRPr="001B2FDE" w:rsidRDefault="001B2FDE">
                            <w:pPr>
                              <w:rPr>
                                <w:color w:val="F2F2F2" w:themeColor="background1" w:themeShade="F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F2F2F2" w:themeColor="background1" w:themeShade="F2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 xmlns:w16sdtfl="http://schemas.microsoft.com/office/word/2024/wordml/sdtformatlock" xmlns:w16du="http://schemas.microsoft.com/office/word/2023/wordml/word16du">
            <w:pict w14:anchorId="01E5F234">
              <v:rect id="Rectangle 12" style="position:absolute;left:0;text-align:left;margin-left:0;margin-top:-9.65pt;width:595.65pt;height:29.5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spid="_x0000_s1026" fillcolor="#f1900f" stroked="f" w14:anchorId="458D6FF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">
                <v:textbox>
                  <w:txbxContent>
                    <w:p w:rsidRPr="001B2FDE" w:rsidR="001B2FDE" w:rsidRDefault="001B2FDE" w14:paraId="672A6659" w14:textId="77777777">
                      <w:pPr>
                        <w:rPr>
                          <w:color w:val="F2F2F2" w:themeColor="background1" w:themeShade="F2"/>
                          <w:sz w:val="16"/>
                          <w:szCs w:val="16"/>
                        </w:rPr>
                      </w:pPr>
                      <w:r>
                        <w:rPr>
                          <w:color w:val="F2F2F2" w:themeColor="background1" w:themeShade="F2"/>
                        </w:rPr>
                        <w:tab/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6FB7B982" w14:textId="1D4932AB" w:rsidR="00625310" w:rsidRPr="006A4D09" w:rsidRDefault="00625310">
      <w:pPr>
        <w:pStyle w:val="Apiscopy"/>
        <w:ind w:left="-426"/>
        <w:rPr>
          <w:rFonts w:ascii="Agfa Rotis Sans Serif" w:hAnsi="Agfa Rotis Sans Serif"/>
          <w:sz w:val="12"/>
        </w:rPr>
      </w:pPr>
    </w:p>
    <w:p w14:paraId="7654B658" w14:textId="5CB1D12A" w:rsidR="00625310" w:rsidRPr="006A4D09" w:rsidRDefault="00625310">
      <w:pPr>
        <w:pStyle w:val="Apiscopy"/>
        <w:ind w:left="-426"/>
        <w:rPr>
          <w:rFonts w:ascii="Agfa Rotis Sans Serif" w:hAnsi="Agfa Rotis Sans Serif"/>
          <w:sz w:val="12"/>
        </w:rPr>
      </w:pPr>
    </w:p>
    <w:p w14:paraId="2AE45391" w14:textId="203AE72C" w:rsidR="00625310" w:rsidRPr="00635125" w:rsidRDefault="00B52B75" w:rsidP="00B52B75">
      <w:pPr>
        <w:pStyle w:val="Apiscopy"/>
        <w:ind w:left="-426"/>
        <w:jc w:val="right"/>
        <w:rPr>
          <w:rFonts w:ascii="Agfa Rotis Sans Serif" w:hAnsi="Agfa Rotis Sans Serif"/>
          <w:color w:val="FF0000"/>
          <w:sz w:val="32"/>
          <w:szCs w:val="32"/>
        </w:rPr>
      </w:pPr>
      <w:r w:rsidRPr="00635125">
        <w:rPr>
          <w:rFonts w:ascii="Agfa Rotis Sans Serif" w:hAnsi="Agfa Rotis Sans Serif"/>
          <w:color w:val="FF0000"/>
          <w:sz w:val="32"/>
          <w:szCs w:val="32"/>
        </w:rPr>
        <w:t xml:space="preserve">Logo eurer Gemeinde </w:t>
      </w:r>
    </w:p>
    <w:p w14:paraId="1466B66C" w14:textId="77777777" w:rsidR="00625310" w:rsidRPr="006A4D09" w:rsidRDefault="00625310">
      <w:pPr>
        <w:pStyle w:val="Apiscopy"/>
        <w:ind w:left="-426"/>
        <w:rPr>
          <w:rFonts w:ascii="Agfa Rotis Sans Serif" w:hAnsi="Agfa Rotis Sans Serif"/>
          <w:sz w:val="12"/>
        </w:rPr>
      </w:pPr>
    </w:p>
    <w:p w14:paraId="63B61AF3" w14:textId="77777777" w:rsidR="00625310" w:rsidRPr="006A4D09" w:rsidRDefault="00625310" w:rsidP="00B52B75">
      <w:pPr>
        <w:pStyle w:val="Apiscopy"/>
        <w:rPr>
          <w:rFonts w:ascii="Agfa Rotis Sans Serif" w:hAnsi="Agfa Rotis Sans Serif"/>
          <w:sz w:val="12"/>
        </w:rPr>
      </w:pPr>
    </w:p>
    <w:p w14:paraId="6D6C4C5F" w14:textId="5F2CAAA4" w:rsidR="00E8146C" w:rsidRPr="006A4D09" w:rsidRDefault="00F60779">
      <w:pPr>
        <w:pStyle w:val="Apiscopy"/>
        <w:ind w:left="-426"/>
        <w:rPr>
          <w:rFonts w:ascii="Agfa Rotis Sans Serif" w:hAnsi="Agfa Rotis Sans Serif"/>
        </w:rPr>
      </w:pPr>
      <w:r w:rsidRPr="006A4D09">
        <w:rPr>
          <w:rFonts w:ascii="Agfa Rotis Sans Serif" w:hAnsi="Agfa Rotis Sans Serif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E40BD5" wp14:editId="05CDA88B">
                <wp:simplePos x="0" y="0"/>
                <wp:positionH relativeFrom="column">
                  <wp:posOffset>3214053</wp:posOffset>
                </wp:positionH>
                <wp:positionV relativeFrom="paragraph">
                  <wp:posOffset>107315</wp:posOffset>
                </wp:positionV>
                <wp:extent cx="2817495" cy="1811655"/>
                <wp:effectExtent l="0" t="0" r="0" b="0"/>
                <wp:wrapNone/>
                <wp:docPr id="579264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7495" cy="1811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783973" w14:textId="7752BEDB" w:rsidR="00625310" w:rsidRPr="00635125" w:rsidRDefault="00B52B75" w:rsidP="008272F0">
                            <w:pPr>
                              <w:spacing w:after="0" w:line="280" w:lineRule="exact"/>
                              <w:ind w:left="1416"/>
                              <w:jc w:val="right"/>
                              <w:rPr>
                                <w:rFonts w:ascii="Rotis Sans Serif Std Light" w:hAnsi="Rotis Sans Serif Std Light"/>
                                <w:color w:val="FF0000"/>
                              </w:rPr>
                            </w:pPr>
                            <w:r w:rsidRPr="00635125">
                              <w:rPr>
                                <w:rFonts w:ascii="Rotis Sans Serif Std Light" w:hAnsi="Rotis Sans Serif Std Light"/>
                                <w:color w:val="FF0000"/>
                              </w:rPr>
                              <w:t xml:space="preserve">Eure Kontaktdaten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E40BD5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7" type="#_x0000_t202" style="position:absolute;left:0;text-align:left;margin-left:253.1pt;margin-top:8.45pt;width:221.85pt;height:142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" filled="f" stroked="f" strokeweight="0">
                <v:textbox>
                  <w:txbxContent>
                    <w:p w14:paraId="05783973" w14:textId="7752BEDB" w:rsidR="00625310" w:rsidRPr="00635125" w:rsidRDefault="00B52B75" w:rsidP="008272F0">
                      <w:pPr>
                        <w:spacing w:after="0" w:line="280" w:lineRule="exact"/>
                        <w:ind w:left="1416"/>
                        <w:jc w:val="right"/>
                        <w:rPr>
                          <w:rFonts w:ascii="Rotis Sans Serif Std Light" w:hAnsi="Rotis Sans Serif Std Light"/>
                          <w:color w:val="FF0000"/>
                        </w:rPr>
                      </w:pPr>
                      <w:r w:rsidRPr="00635125">
                        <w:rPr>
                          <w:rFonts w:ascii="Rotis Sans Serif Std Light" w:hAnsi="Rotis Sans Serif Std Light"/>
                          <w:color w:val="FF0000"/>
                        </w:rPr>
                        <w:t xml:space="preserve">Eure Kontaktdaten </w:t>
                      </w:r>
                    </w:p>
                  </w:txbxContent>
                </v:textbox>
              </v:shape>
            </w:pict>
          </mc:Fallback>
        </mc:AlternateContent>
      </w:r>
    </w:p>
    <w:p w14:paraId="6EBAB891" w14:textId="77777777" w:rsidR="00E8146C" w:rsidRPr="006A4D09" w:rsidRDefault="00E8146C">
      <w:pPr>
        <w:pStyle w:val="Apiscopy"/>
        <w:ind w:left="-426"/>
        <w:rPr>
          <w:rFonts w:ascii="Agfa Rotis Sans Serif" w:hAnsi="Agfa Rotis Sans Serif"/>
        </w:rPr>
      </w:pPr>
    </w:p>
    <w:p w14:paraId="0C478DC9" w14:textId="1FCFCA41" w:rsidR="00A61A14" w:rsidRPr="006A4D09" w:rsidRDefault="00A61A14">
      <w:pPr>
        <w:pStyle w:val="Apiscopy"/>
        <w:ind w:left="-426"/>
        <w:rPr>
          <w:rFonts w:ascii="Agfa Rotis Sans Serif" w:hAnsi="Agfa Rotis Sans Serif"/>
        </w:rPr>
      </w:pPr>
    </w:p>
    <w:p w14:paraId="30171C48" w14:textId="77777777" w:rsidR="00A61A14" w:rsidRPr="006A4D09" w:rsidRDefault="00A61A14">
      <w:pPr>
        <w:pStyle w:val="Apiscopy"/>
        <w:ind w:left="-426"/>
        <w:rPr>
          <w:rFonts w:ascii="Agfa Rotis Sans Serif" w:hAnsi="Agfa Rotis Sans Serif"/>
        </w:rPr>
      </w:pPr>
    </w:p>
    <w:p w14:paraId="01A4BBD8" w14:textId="77777777" w:rsidR="00DB423E" w:rsidRPr="006A4D09" w:rsidRDefault="00DB423E">
      <w:pPr>
        <w:pStyle w:val="Apiscopy"/>
        <w:ind w:left="-426"/>
        <w:rPr>
          <w:rFonts w:ascii="Agfa Rotis Sans Serif" w:hAnsi="Agfa Rotis Sans Serif"/>
          <w:b/>
        </w:rPr>
      </w:pPr>
    </w:p>
    <w:p w14:paraId="27C6FE19" w14:textId="77777777" w:rsidR="00E47DF0" w:rsidRPr="006A4D09" w:rsidRDefault="00E47DF0" w:rsidP="00E47DF0">
      <w:pPr>
        <w:pStyle w:val="Kopfzeile"/>
        <w:rPr>
          <w:rFonts w:ascii="Agfa Rotis Sans Serif" w:hAnsi="Agfa Rotis Sans Serif" w:cs="Tahoma"/>
          <w:b/>
          <w:i/>
          <w:sz w:val="22"/>
          <w:lang w:val="it-IT"/>
        </w:rPr>
      </w:pPr>
    </w:p>
    <w:p w14:paraId="180EDA81" w14:textId="77777777" w:rsidR="00E47DF0" w:rsidRPr="006A4D09" w:rsidRDefault="00E47DF0" w:rsidP="00E47DF0">
      <w:pPr>
        <w:tabs>
          <w:tab w:val="left" w:pos="6719"/>
        </w:tabs>
        <w:rPr>
          <w:rFonts w:ascii="Agfa Rotis Sans Serif" w:hAnsi="Agfa Rotis Sans Serif" w:cs="Tahoma"/>
          <w:sz w:val="22"/>
          <w:lang w:val="it-IT"/>
        </w:rPr>
      </w:pPr>
    </w:p>
    <w:p w14:paraId="39A8A4C5" w14:textId="43035586" w:rsidR="00E47DF0" w:rsidRPr="006A4D09" w:rsidRDefault="00E47DF0" w:rsidP="00E47DF0">
      <w:pPr>
        <w:rPr>
          <w:rFonts w:ascii="Agfa Rotis Sans Serif" w:hAnsi="Agfa Rotis Sans Serif" w:cs="Arial"/>
          <w:sz w:val="22"/>
          <w:szCs w:val="22"/>
        </w:rPr>
      </w:pPr>
      <w:r w:rsidRPr="006A4D09">
        <w:rPr>
          <w:rFonts w:ascii="Agfa Rotis Sans Serif" w:hAnsi="Agfa Rotis Sans Serif" w:cs="Arial"/>
          <w:sz w:val="22"/>
          <w:szCs w:val="22"/>
        </w:rPr>
        <w:tab/>
      </w:r>
      <w:r w:rsidRPr="006A4D09">
        <w:rPr>
          <w:rFonts w:ascii="Agfa Rotis Sans Serif" w:hAnsi="Agfa Rotis Sans Serif" w:cs="Arial"/>
          <w:sz w:val="22"/>
          <w:szCs w:val="22"/>
        </w:rPr>
        <w:tab/>
      </w:r>
      <w:r w:rsidRPr="006A4D09">
        <w:rPr>
          <w:rFonts w:ascii="Agfa Rotis Sans Serif" w:hAnsi="Agfa Rotis Sans Serif" w:cs="Arial"/>
          <w:sz w:val="22"/>
          <w:szCs w:val="22"/>
        </w:rPr>
        <w:tab/>
      </w:r>
      <w:r w:rsidRPr="006A4D09">
        <w:rPr>
          <w:rFonts w:ascii="Agfa Rotis Sans Serif" w:hAnsi="Agfa Rotis Sans Serif" w:cs="Arial"/>
          <w:sz w:val="22"/>
          <w:szCs w:val="22"/>
        </w:rPr>
        <w:tab/>
      </w:r>
      <w:r w:rsidRPr="006A4D09">
        <w:rPr>
          <w:rFonts w:ascii="Agfa Rotis Sans Serif" w:hAnsi="Agfa Rotis Sans Serif" w:cs="Arial"/>
          <w:sz w:val="22"/>
          <w:szCs w:val="22"/>
        </w:rPr>
        <w:tab/>
      </w:r>
      <w:r w:rsidRPr="006A4D09">
        <w:rPr>
          <w:rFonts w:ascii="Agfa Rotis Sans Serif" w:hAnsi="Agfa Rotis Sans Serif" w:cs="Arial"/>
          <w:sz w:val="22"/>
          <w:szCs w:val="22"/>
        </w:rPr>
        <w:tab/>
      </w:r>
      <w:r w:rsidRPr="006A4D09">
        <w:rPr>
          <w:rFonts w:ascii="Agfa Rotis Sans Serif" w:hAnsi="Agfa Rotis Sans Serif"/>
          <w:sz w:val="22"/>
        </w:rPr>
        <w:tab/>
      </w:r>
    </w:p>
    <w:p w14:paraId="15C5F877" w14:textId="36BB6FD1" w:rsidR="00E47DF0" w:rsidRPr="006A4D09" w:rsidRDefault="00112C68" w:rsidP="00F60779">
      <w:pPr>
        <w:ind w:left="7788"/>
        <w:rPr>
          <w:rFonts w:ascii="Agfa Rotis Sans Serif" w:hAnsi="Agfa Rotis Sans Serif"/>
          <w:sz w:val="22"/>
        </w:rPr>
      </w:pPr>
      <w:r w:rsidRPr="006A4D09">
        <w:rPr>
          <w:rFonts w:ascii="Agfa Rotis Sans Serif" w:hAnsi="Agfa Rotis Sans Serif"/>
          <w:sz w:val="22"/>
        </w:rPr>
        <w:fldChar w:fldCharType="begin"/>
      </w:r>
      <w:r w:rsidR="00E47DF0" w:rsidRPr="006A4D09">
        <w:rPr>
          <w:rFonts w:ascii="Agfa Rotis Sans Serif" w:hAnsi="Agfa Rotis Sans Serif"/>
          <w:sz w:val="22"/>
        </w:rPr>
        <w:instrText xml:space="preserve"> TIME \@ "d. MMMM yyyy" </w:instrText>
      </w:r>
      <w:r w:rsidRPr="006A4D09">
        <w:rPr>
          <w:rFonts w:ascii="Agfa Rotis Sans Serif" w:hAnsi="Agfa Rotis Sans Serif"/>
          <w:sz w:val="22"/>
        </w:rPr>
        <w:fldChar w:fldCharType="separate"/>
      </w:r>
      <w:r w:rsidR="00EC34C6">
        <w:rPr>
          <w:rFonts w:ascii="Agfa Rotis Sans Serif" w:hAnsi="Agfa Rotis Sans Serif"/>
          <w:noProof/>
          <w:sz w:val="22"/>
        </w:rPr>
        <w:t>11. Dezember 2025</w:t>
      </w:r>
      <w:r w:rsidRPr="006A4D09">
        <w:rPr>
          <w:rFonts w:ascii="Agfa Rotis Sans Serif" w:hAnsi="Agfa Rotis Sans Serif"/>
          <w:sz w:val="22"/>
        </w:rPr>
        <w:fldChar w:fldCharType="end"/>
      </w:r>
    </w:p>
    <w:p w14:paraId="66D9B5C2" w14:textId="77777777" w:rsidR="00E47DF0" w:rsidRPr="006A4D09" w:rsidRDefault="00E47DF0" w:rsidP="00E47DF0">
      <w:pPr>
        <w:spacing w:after="0"/>
        <w:rPr>
          <w:rFonts w:ascii="Agfa Rotis Sans Serif" w:hAnsi="Agfa Rotis Sans Serif"/>
          <w:sz w:val="16"/>
          <w:szCs w:val="16"/>
        </w:rPr>
      </w:pPr>
    </w:p>
    <w:p w14:paraId="491ECD16" w14:textId="04882C77" w:rsidR="00E47DF0" w:rsidRPr="006A4D09" w:rsidRDefault="72CD2ECC" w:rsidP="00E47DF0">
      <w:pPr>
        <w:pStyle w:val="berschrift1"/>
        <w:tabs>
          <w:tab w:val="left" w:pos="6719"/>
        </w:tabs>
        <w:overflowPunct w:val="0"/>
        <w:spacing w:after="0"/>
        <w:textAlignment w:val="baseline"/>
        <w:rPr>
          <w:rFonts w:ascii="Agfa Rotis Sans Serif" w:hAnsi="Agfa Rotis Sans Serif"/>
        </w:rPr>
      </w:pPr>
      <w:r w:rsidRPr="72CD2ECC">
        <w:rPr>
          <w:rFonts w:ascii="Agfa Rotis Sans Serif" w:hAnsi="Agfa Rotis Sans Serif"/>
        </w:rPr>
        <w:t xml:space="preserve">Anfrage für Schulbefreiung für </w:t>
      </w:r>
      <w:r w:rsidRPr="72CD2ECC">
        <w:rPr>
          <w:rFonts w:ascii="Agfa Rotis Sans Serif" w:hAnsi="Agfa Rotis Sans Serif"/>
          <w:color w:val="FF0000"/>
        </w:rPr>
        <w:t>________________</w:t>
      </w:r>
    </w:p>
    <w:p w14:paraId="3DAE9744" w14:textId="77777777" w:rsidR="00E47DF0" w:rsidRPr="006A4D09" w:rsidRDefault="00E47DF0" w:rsidP="00E47DF0">
      <w:pPr>
        <w:spacing w:after="0"/>
        <w:jc w:val="both"/>
        <w:rPr>
          <w:rFonts w:ascii="Agfa Rotis Sans Serif" w:hAnsi="Agfa Rotis Sans Serif"/>
          <w:b/>
        </w:rPr>
      </w:pPr>
    </w:p>
    <w:p w14:paraId="32F0F13C" w14:textId="77777777" w:rsidR="008272F0" w:rsidRPr="006A4D09" w:rsidRDefault="008272F0" w:rsidP="00E47DF0">
      <w:pPr>
        <w:spacing w:after="0"/>
        <w:jc w:val="both"/>
        <w:rPr>
          <w:rFonts w:ascii="Agfa Rotis Sans Serif" w:hAnsi="Agfa Rotis Sans Serif"/>
        </w:rPr>
      </w:pPr>
    </w:p>
    <w:p w14:paraId="6DEDD01C" w14:textId="0D633B91" w:rsidR="00E47DF0" w:rsidRPr="006A4D09" w:rsidRDefault="00E47DF0" w:rsidP="00E47DF0">
      <w:pPr>
        <w:spacing w:after="0"/>
        <w:jc w:val="both"/>
        <w:rPr>
          <w:rFonts w:ascii="Agfa Rotis Sans Serif" w:hAnsi="Agfa Rotis Sans Serif"/>
        </w:rPr>
      </w:pPr>
      <w:r w:rsidRPr="006A4D09">
        <w:rPr>
          <w:rFonts w:ascii="Agfa Rotis Sans Serif" w:hAnsi="Agfa Rotis Sans Serif"/>
        </w:rPr>
        <w:t>Sehr geehrte Damen und Herren,</w:t>
      </w:r>
    </w:p>
    <w:p w14:paraId="5755BC27" w14:textId="77777777" w:rsidR="00E47DF0" w:rsidRPr="006A4D09" w:rsidRDefault="00E47DF0" w:rsidP="00E47DF0">
      <w:pPr>
        <w:spacing w:after="0"/>
        <w:jc w:val="both"/>
        <w:rPr>
          <w:rFonts w:ascii="Agfa Rotis Sans Serif" w:hAnsi="Agfa Rotis Sans Serif"/>
        </w:rPr>
      </w:pPr>
    </w:p>
    <w:p w14:paraId="0F201949" w14:textId="1791543F" w:rsidR="00E47DF0" w:rsidRPr="006A4D09" w:rsidRDefault="00635125" w:rsidP="00E47DF0">
      <w:pPr>
        <w:spacing w:after="0"/>
        <w:jc w:val="both"/>
        <w:rPr>
          <w:rFonts w:ascii="Agfa Rotis Sans Serif" w:hAnsi="Agfa Rotis Sans Serif"/>
        </w:rPr>
      </w:pPr>
      <w:r w:rsidRPr="00635125">
        <w:rPr>
          <w:rFonts w:ascii="Agfa Rotis Sans Serif" w:hAnsi="Agfa Rotis Sans Serif"/>
          <w:color w:val="FF0000"/>
        </w:rPr>
        <w:t>die ev. Kirchengemeinde XY</w:t>
      </w:r>
      <w:r w:rsidR="00E47DF0" w:rsidRPr="00635125">
        <w:rPr>
          <w:rFonts w:ascii="Agfa Rotis Sans Serif" w:hAnsi="Agfa Rotis Sans Serif"/>
          <w:color w:val="FF0000"/>
        </w:rPr>
        <w:t xml:space="preserve"> </w:t>
      </w:r>
      <w:r w:rsidR="00E47DF0" w:rsidRPr="006A4D09">
        <w:rPr>
          <w:rFonts w:ascii="Agfa Rotis Sans Serif" w:hAnsi="Agfa Rotis Sans Serif"/>
        </w:rPr>
        <w:t xml:space="preserve">führt </w:t>
      </w:r>
      <w:r w:rsidR="00433C2E" w:rsidRPr="006A4D09">
        <w:rPr>
          <w:rFonts w:ascii="Agfa Rotis Sans Serif" w:hAnsi="Agfa Rotis Sans Serif"/>
        </w:rPr>
        <w:t xml:space="preserve">in </w:t>
      </w:r>
      <w:r w:rsidR="00E47DF0" w:rsidRPr="006A4D09">
        <w:rPr>
          <w:rFonts w:ascii="Agfa Rotis Sans Serif" w:hAnsi="Agfa Rotis Sans Serif"/>
        </w:rPr>
        <w:t>der Zeit</w:t>
      </w:r>
    </w:p>
    <w:p w14:paraId="5D76B553" w14:textId="77777777" w:rsidR="00E47DF0" w:rsidRPr="006A4D09" w:rsidRDefault="00E47DF0" w:rsidP="00E47DF0">
      <w:pPr>
        <w:spacing w:after="0"/>
        <w:rPr>
          <w:rFonts w:ascii="Agfa Rotis Sans Serif" w:hAnsi="Agfa Rotis Sans Serif"/>
        </w:rPr>
      </w:pPr>
    </w:p>
    <w:p w14:paraId="4466CB72" w14:textId="528D6DA6" w:rsidR="00E47DF0" w:rsidRPr="006A4D09" w:rsidRDefault="00E47DF0" w:rsidP="006A4D09">
      <w:pPr>
        <w:tabs>
          <w:tab w:val="left" w:pos="2268"/>
          <w:tab w:val="left" w:pos="2835"/>
          <w:tab w:val="left" w:pos="4536"/>
          <w:tab w:val="left" w:pos="5103"/>
        </w:tabs>
        <w:spacing w:after="0"/>
        <w:rPr>
          <w:rFonts w:ascii="Agfa Rotis Sans Serif" w:hAnsi="Agfa Rotis Sans Serif"/>
        </w:rPr>
      </w:pPr>
      <w:r w:rsidRPr="006A4D09">
        <w:rPr>
          <w:rFonts w:ascii="Agfa Rotis Sans Serif" w:hAnsi="Agfa Rotis Sans Serif"/>
        </w:rPr>
        <w:tab/>
        <w:t>vom</w:t>
      </w:r>
      <w:r w:rsidR="00433C2E" w:rsidRPr="006A4D09">
        <w:rPr>
          <w:rFonts w:ascii="Agfa Rotis Sans Serif" w:hAnsi="Agfa Rotis Sans Serif"/>
        </w:rPr>
        <w:t xml:space="preserve">  </w:t>
      </w:r>
      <w:r w:rsidR="00E9748E">
        <w:rPr>
          <w:rFonts w:ascii="Agfa Rotis Sans Serif" w:hAnsi="Agfa Rotis Sans Serif"/>
        </w:rPr>
        <w:t>27.02.26</w:t>
      </w:r>
      <w:r w:rsidR="00433C2E" w:rsidRPr="006A4D09">
        <w:rPr>
          <w:rFonts w:ascii="Agfa Rotis Sans Serif" w:hAnsi="Agfa Rotis Sans Serif"/>
        </w:rPr>
        <w:t xml:space="preserve">    </w:t>
      </w:r>
      <w:r w:rsidRPr="006A4D09">
        <w:rPr>
          <w:rFonts w:ascii="Agfa Rotis Sans Serif" w:hAnsi="Agfa Rotis Sans Serif"/>
        </w:rPr>
        <w:t xml:space="preserve">         bis</w:t>
      </w:r>
      <w:r w:rsidRPr="006A4D09">
        <w:rPr>
          <w:rFonts w:ascii="Agfa Rotis Sans Serif" w:hAnsi="Agfa Rotis Sans Serif"/>
        </w:rPr>
        <w:tab/>
      </w:r>
      <w:r w:rsidR="00EC34C6">
        <w:rPr>
          <w:rFonts w:ascii="Agfa Rotis Sans Serif" w:hAnsi="Agfa Rotis Sans Serif"/>
        </w:rPr>
        <w:t>27.02.26</w:t>
      </w:r>
      <w:r w:rsidRPr="006A4D09">
        <w:rPr>
          <w:rFonts w:ascii="Agfa Rotis Sans Serif" w:hAnsi="Agfa Rotis Sans Serif"/>
        </w:rPr>
        <w:br/>
      </w:r>
      <w:r w:rsidRPr="006A4D09">
        <w:rPr>
          <w:rFonts w:ascii="Agfa Rotis Sans Serif" w:hAnsi="Agfa Rotis Sans Serif"/>
        </w:rPr>
        <w:tab/>
        <w:t>in</w:t>
      </w:r>
      <w:r w:rsidR="006A4D09">
        <w:rPr>
          <w:rFonts w:ascii="Agfa Rotis Sans Serif" w:hAnsi="Agfa Rotis Sans Serif"/>
        </w:rPr>
        <w:t xml:space="preserve"> </w:t>
      </w:r>
      <w:r w:rsidRPr="006A4D09">
        <w:rPr>
          <w:rFonts w:ascii="Agfa Rotis Sans Serif" w:hAnsi="Agfa Rotis Sans Serif"/>
        </w:rPr>
        <w:t>Schwäbisch Gmünd</w:t>
      </w:r>
    </w:p>
    <w:p w14:paraId="3697B6A5" w14:textId="77777777" w:rsidR="00E47DF0" w:rsidRPr="006A4D09" w:rsidRDefault="00E47DF0" w:rsidP="00E47DF0">
      <w:pPr>
        <w:tabs>
          <w:tab w:val="left" w:pos="2268"/>
          <w:tab w:val="left" w:pos="4536"/>
        </w:tabs>
        <w:spacing w:after="0"/>
        <w:jc w:val="both"/>
        <w:rPr>
          <w:rFonts w:ascii="Agfa Rotis Sans Serif" w:hAnsi="Agfa Rotis Sans Serif"/>
        </w:rPr>
      </w:pPr>
    </w:p>
    <w:p w14:paraId="7546B6CC" w14:textId="77777777" w:rsidR="00E47DF0" w:rsidRPr="006A4D09" w:rsidRDefault="00E47DF0" w:rsidP="00E47DF0">
      <w:pPr>
        <w:tabs>
          <w:tab w:val="left" w:pos="2268"/>
          <w:tab w:val="left" w:pos="4536"/>
        </w:tabs>
        <w:jc w:val="both"/>
        <w:rPr>
          <w:rFonts w:ascii="Agfa Rotis Sans Serif" w:hAnsi="Agfa Rotis Sans Serif"/>
        </w:rPr>
      </w:pPr>
      <w:r w:rsidRPr="006A4D09">
        <w:rPr>
          <w:rFonts w:ascii="Agfa Rotis Sans Serif" w:hAnsi="Agfa Rotis Sans Serif"/>
        </w:rPr>
        <w:t>folgende Maßnahme durch:</w:t>
      </w:r>
    </w:p>
    <w:p w14:paraId="34DFAEAA" w14:textId="3FF556F0" w:rsidR="00E47DF0" w:rsidRPr="006A4D09" w:rsidRDefault="00E47DF0" w:rsidP="00E47DF0">
      <w:pPr>
        <w:tabs>
          <w:tab w:val="left" w:pos="567"/>
          <w:tab w:val="left" w:pos="2268"/>
          <w:tab w:val="left" w:pos="4536"/>
        </w:tabs>
        <w:jc w:val="both"/>
        <w:rPr>
          <w:rFonts w:ascii="Agfa Rotis Sans Serif" w:hAnsi="Agfa Rotis Sans Serif"/>
        </w:rPr>
      </w:pPr>
      <w:r w:rsidRPr="006A4D09">
        <w:rPr>
          <w:rFonts w:ascii="Wingdings" w:eastAsia="Wingdings" w:hAnsi="Wingdings" w:cs="Wingdings"/>
        </w:rPr>
        <w:t>o</w:t>
      </w:r>
      <w:r w:rsidRPr="006A4D09">
        <w:rPr>
          <w:rFonts w:ascii="Agfa Rotis Sans Serif" w:hAnsi="Agfa Rotis Sans Serif"/>
        </w:rPr>
        <w:tab/>
        <w:t xml:space="preserve">Jugenderholungsmaßname </w:t>
      </w:r>
    </w:p>
    <w:p w14:paraId="043C81A9" w14:textId="42151D43" w:rsidR="00E47DF0" w:rsidRPr="006A4D09" w:rsidRDefault="00E47DF0" w:rsidP="00E47DF0">
      <w:pPr>
        <w:tabs>
          <w:tab w:val="left" w:pos="567"/>
          <w:tab w:val="left" w:pos="2268"/>
          <w:tab w:val="left" w:pos="4536"/>
        </w:tabs>
        <w:jc w:val="both"/>
        <w:rPr>
          <w:rFonts w:ascii="Agfa Rotis Sans Serif" w:hAnsi="Agfa Rotis Sans Serif"/>
        </w:rPr>
      </w:pPr>
      <w:r w:rsidRPr="006A4D09">
        <w:rPr>
          <w:rFonts w:ascii="Wingdings" w:eastAsia="Wingdings" w:hAnsi="Wingdings" w:cs="Wingdings"/>
        </w:rPr>
        <w:t>o</w:t>
      </w:r>
      <w:r w:rsidRPr="006A4D09">
        <w:rPr>
          <w:rFonts w:ascii="Agfa Rotis Sans Serif" w:hAnsi="Agfa Rotis Sans Serif"/>
        </w:rPr>
        <w:tab/>
        <w:t xml:space="preserve">Ausbildungslehrgang bzw. Schulungsveranstaltung </w:t>
      </w:r>
    </w:p>
    <w:p w14:paraId="2046D1F7" w14:textId="3F1078A5" w:rsidR="00E47DF0" w:rsidRPr="006A4D09" w:rsidRDefault="00E47DF0" w:rsidP="00E47DF0">
      <w:pPr>
        <w:tabs>
          <w:tab w:val="left" w:pos="567"/>
          <w:tab w:val="left" w:pos="2268"/>
          <w:tab w:val="left" w:pos="4536"/>
        </w:tabs>
        <w:jc w:val="both"/>
        <w:rPr>
          <w:rFonts w:ascii="Agfa Rotis Sans Serif" w:hAnsi="Agfa Rotis Sans Serif"/>
        </w:rPr>
      </w:pPr>
      <w:r w:rsidRPr="006A4D09">
        <w:rPr>
          <w:rFonts w:ascii="Wingdings" w:eastAsia="Wingdings" w:hAnsi="Wingdings" w:cs="Wingdings"/>
        </w:rPr>
        <w:t>ý</w:t>
      </w:r>
      <w:r w:rsidRPr="006A4D09">
        <w:rPr>
          <w:rFonts w:ascii="Agfa Rotis Sans Serif" w:hAnsi="Agfa Rotis Sans Serif"/>
        </w:rPr>
        <w:tab/>
        <w:t>Tagung/Konferenz</w:t>
      </w:r>
      <w:r w:rsidR="00433C2E" w:rsidRPr="006A4D09">
        <w:rPr>
          <w:rFonts w:ascii="Agfa Rotis Sans Serif" w:hAnsi="Agfa Rotis Sans Serif"/>
        </w:rPr>
        <w:t>/ Konfirmandenfreizeit</w:t>
      </w:r>
      <w:r w:rsidRPr="006A4D09">
        <w:rPr>
          <w:rFonts w:ascii="Agfa Rotis Sans Serif" w:hAnsi="Agfa Rotis Sans Serif"/>
        </w:rPr>
        <w:t xml:space="preserve"> </w:t>
      </w:r>
    </w:p>
    <w:p w14:paraId="57F1B297" w14:textId="75F11B98" w:rsidR="00E47DF0" w:rsidRPr="006A4D09" w:rsidRDefault="00E47DF0" w:rsidP="00E47DF0">
      <w:pPr>
        <w:tabs>
          <w:tab w:val="left" w:pos="567"/>
          <w:tab w:val="left" w:pos="2268"/>
          <w:tab w:val="left" w:pos="4536"/>
        </w:tabs>
        <w:rPr>
          <w:rFonts w:ascii="Agfa Rotis Sans Serif" w:hAnsi="Agfa Rotis Sans Serif"/>
        </w:rPr>
      </w:pPr>
      <w:r w:rsidRPr="006A4D09">
        <w:rPr>
          <w:rFonts w:ascii="Wingdings" w:eastAsia="Wingdings" w:hAnsi="Wingdings" w:cs="Wingdings"/>
        </w:rPr>
        <w:t>o</w:t>
      </w:r>
      <w:r w:rsidRPr="006A4D09">
        <w:rPr>
          <w:rFonts w:ascii="Agfa Rotis Sans Serif" w:hAnsi="Agfa Rotis Sans Serif"/>
        </w:rPr>
        <w:tab/>
        <w:t xml:space="preserve">Internationale Jugendbegegnung, die aus Bundes- bzw. Landesjugendplanmitteln </w:t>
      </w:r>
      <w:r w:rsidRPr="006A4D09">
        <w:rPr>
          <w:rFonts w:ascii="Agfa Rotis Sans Serif" w:hAnsi="Agfa Rotis Sans Serif"/>
        </w:rPr>
        <w:br/>
      </w:r>
      <w:r w:rsidRPr="006A4D09">
        <w:rPr>
          <w:rFonts w:ascii="Agfa Rotis Sans Serif" w:hAnsi="Agfa Rotis Sans Serif"/>
        </w:rPr>
        <w:tab/>
        <w:t xml:space="preserve">gefördert wird </w:t>
      </w:r>
    </w:p>
    <w:p w14:paraId="6E5D3E18" w14:textId="77777777" w:rsidR="00E47DF0" w:rsidRPr="006A4D09" w:rsidRDefault="00E47DF0" w:rsidP="00E47DF0">
      <w:pPr>
        <w:tabs>
          <w:tab w:val="left" w:pos="567"/>
          <w:tab w:val="left" w:pos="2268"/>
          <w:tab w:val="left" w:pos="4536"/>
        </w:tabs>
        <w:spacing w:after="0"/>
        <w:rPr>
          <w:rFonts w:ascii="Agfa Rotis Sans Serif" w:hAnsi="Agfa Rotis Sans Serif"/>
        </w:rPr>
      </w:pPr>
    </w:p>
    <w:p w14:paraId="0D721B8E" w14:textId="65A32755" w:rsidR="00552E1B" w:rsidRPr="00216AEA" w:rsidRDefault="00552E1B" w:rsidP="002A2343">
      <w:pPr>
        <w:pStyle w:val="Textkrper2"/>
        <w:tabs>
          <w:tab w:val="left" w:pos="1134"/>
          <w:tab w:val="left" w:pos="4536"/>
          <w:tab w:val="left" w:pos="5670"/>
        </w:tabs>
        <w:rPr>
          <w:rFonts w:ascii="Agfa Rotis Sans Serif" w:hAnsi="Agfa Rotis Sans Serif" w:cs="Arial"/>
          <w:b w:val="0"/>
          <w:bCs w:val="0"/>
          <w:color w:val="FF0000"/>
          <w:sz w:val="20"/>
          <w:szCs w:val="18"/>
          <w:u w:val="single"/>
        </w:rPr>
      </w:pPr>
      <w:r w:rsidRPr="006A4D09">
        <w:rPr>
          <w:rFonts w:ascii="Agfa Rotis Sans Serif" w:hAnsi="Agfa Rotis Sans Serif" w:cs="Times New Roman"/>
          <w:b w:val="0"/>
          <w:bCs w:val="0"/>
          <w:sz w:val="20"/>
        </w:rPr>
        <w:t xml:space="preserve">Hiermit bestätigen wir, dass </w:t>
      </w:r>
      <w:r w:rsidR="008272F0" w:rsidRPr="006A4D09">
        <w:rPr>
          <w:rFonts w:ascii="Agfa Rotis Sans Serif" w:hAnsi="Agfa Rotis Sans Serif" w:cs="Arial"/>
          <w:bCs w:val="0"/>
          <w:color w:val="FF0000"/>
          <w:sz w:val="20"/>
          <w:u w:val="single"/>
        </w:rPr>
        <w:t>Name</w:t>
      </w:r>
      <w:r w:rsidR="009631EC" w:rsidRPr="006A4D09">
        <w:rPr>
          <w:rFonts w:ascii="Agfa Rotis Sans Serif" w:hAnsi="Agfa Rotis Sans Serif" w:cs="Arial"/>
          <w:bCs w:val="0"/>
          <w:color w:val="FF0000"/>
          <w:sz w:val="20"/>
          <w:u w:val="single"/>
        </w:rPr>
        <w:t xml:space="preserve">, </w:t>
      </w:r>
      <w:r w:rsidR="008272F0" w:rsidRPr="006A4D09">
        <w:rPr>
          <w:rFonts w:ascii="Agfa Rotis Sans Serif" w:hAnsi="Agfa Rotis Sans Serif" w:cs="Arial"/>
          <w:bCs w:val="0"/>
          <w:color w:val="FF0000"/>
          <w:sz w:val="20"/>
          <w:u w:val="single"/>
        </w:rPr>
        <w:t>Anschrift, Ort</w:t>
      </w:r>
      <w:r w:rsidR="002A2343">
        <w:rPr>
          <w:rFonts w:ascii="Agfa Rotis Sans Serif" w:hAnsi="Agfa Rotis Sans Serif" w:cs="Arial"/>
          <w:bCs w:val="0"/>
          <w:color w:val="FF0000"/>
          <w:sz w:val="20"/>
          <w:u w:val="single"/>
        </w:rPr>
        <w:t xml:space="preserve"> </w:t>
      </w:r>
      <w:r w:rsidR="00105B51">
        <w:rPr>
          <w:rFonts w:ascii="Agfa Rotis Sans Serif" w:hAnsi="Agfa Rotis Sans Serif" w:cs="Times New Roman"/>
          <w:b w:val="0"/>
          <w:bCs w:val="0"/>
          <w:sz w:val="20"/>
        </w:rPr>
        <w:t>Teilnehmer unser</w:t>
      </w:r>
      <w:r w:rsidR="00444BB8">
        <w:rPr>
          <w:rFonts w:ascii="Agfa Rotis Sans Serif" w:hAnsi="Agfa Rotis Sans Serif" w:cs="Times New Roman"/>
          <w:b w:val="0"/>
          <w:bCs w:val="0"/>
          <w:sz w:val="20"/>
        </w:rPr>
        <w:t xml:space="preserve">er Konfirmandenarbeit </w:t>
      </w:r>
      <w:r w:rsidR="00444BB8" w:rsidRPr="00444BB8">
        <w:rPr>
          <w:rFonts w:ascii="Agfa Rotis Sans Serif" w:hAnsi="Agfa Rotis Sans Serif" w:cs="Times New Roman"/>
          <w:b w:val="0"/>
          <w:bCs w:val="0"/>
          <w:sz w:val="20"/>
        </w:rPr>
        <w:t>ist</w:t>
      </w:r>
      <w:r w:rsidR="00444BB8" w:rsidRPr="00444BB8">
        <w:rPr>
          <w:rFonts w:ascii="Agfa Rotis Sans Serif" w:hAnsi="Agfa Rotis Sans Serif"/>
          <w:b w:val="0"/>
          <w:bCs w:val="0"/>
        </w:rPr>
        <w:t>.</w:t>
      </w:r>
      <w:r w:rsidR="00216AEA">
        <w:rPr>
          <w:rFonts w:ascii="Agfa Rotis Sans Serif" w:hAnsi="Agfa Rotis Sans Serif"/>
          <w:b w:val="0"/>
          <w:bCs w:val="0"/>
        </w:rPr>
        <w:t xml:space="preserve"> </w:t>
      </w:r>
      <w:proofErr w:type="gramStart"/>
      <w:r w:rsidR="008F4AE7">
        <w:rPr>
          <w:rFonts w:ascii="Agfa Rotis Sans Serif" w:hAnsi="Agfa Rotis Sans Serif"/>
          <w:b w:val="0"/>
          <w:bCs w:val="0"/>
          <w:sz w:val="20"/>
          <w:szCs w:val="18"/>
        </w:rPr>
        <w:t>Die oben genannten Freizeit</w:t>
      </w:r>
      <w:proofErr w:type="gramEnd"/>
      <w:r w:rsidR="008F4AE7">
        <w:rPr>
          <w:rFonts w:ascii="Agfa Rotis Sans Serif" w:hAnsi="Agfa Rotis Sans Serif"/>
          <w:b w:val="0"/>
          <w:bCs w:val="0"/>
          <w:sz w:val="20"/>
          <w:szCs w:val="18"/>
        </w:rPr>
        <w:t xml:space="preserve"> ist ein wesentliches Element unserer Arbeit. </w:t>
      </w:r>
    </w:p>
    <w:p w14:paraId="3789D0D7" w14:textId="77777777" w:rsidR="006A4D09" w:rsidRPr="006A4D09" w:rsidRDefault="006A4D09" w:rsidP="00F822A0">
      <w:pPr>
        <w:pStyle w:val="Textkrper"/>
        <w:rPr>
          <w:rFonts w:ascii="Agfa Rotis Sans Serif" w:hAnsi="Agfa Rotis Sans Serif"/>
        </w:rPr>
      </w:pPr>
    </w:p>
    <w:p w14:paraId="73CDE673" w14:textId="109EA851" w:rsidR="006A4D09" w:rsidRDefault="001D2487" w:rsidP="00F822A0">
      <w:pPr>
        <w:pStyle w:val="Textkrper"/>
        <w:rPr>
          <w:rFonts w:ascii="Agfa Rotis Sans Serif" w:hAnsi="Agfa Rotis Sans Serif"/>
        </w:rPr>
      </w:pPr>
      <w:r w:rsidRPr="001D2487">
        <w:rPr>
          <w:rFonts w:ascii="Agfa Rotis Sans Serif" w:hAnsi="Agfa Rotis Sans Serif"/>
        </w:rPr>
        <w:t xml:space="preserve">Wir als Veranstalter und Erziehungsberechtigte möchten Sie daher bitten, unserem </w:t>
      </w:r>
      <w:r w:rsidR="00E1226F">
        <w:rPr>
          <w:rFonts w:ascii="Agfa Rotis Sans Serif" w:hAnsi="Agfa Rotis Sans Serif"/>
        </w:rPr>
        <w:t>Teilnehmer</w:t>
      </w:r>
      <w:r w:rsidRPr="001D2487">
        <w:rPr>
          <w:rFonts w:ascii="Agfa Rotis Sans Serif" w:hAnsi="Agfa Rotis Sans Serif"/>
        </w:rPr>
        <w:t xml:space="preserve"> für diesen Zeitraum eine Schulbefreiung zu ermöglichen. </w:t>
      </w:r>
    </w:p>
    <w:p w14:paraId="03554FF4" w14:textId="77777777" w:rsidR="001D2487" w:rsidRPr="006A4D09" w:rsidRDefault="001D2487" w:rsidP="00F822A0">
      <w:pPr>
        <w:pStyle w:val="Textkrper"/>
        <w:rPr>
          <w:rFonts w:ascii="Agfa Rotis Sans Serif" w:hAnsi="Agfa Rotis Sans Serif"/>
        </w:rPr>
      </w:pPr>
    </w:p>
    <w:p w14:paraId="508BFE02" w14:textId="30F5A3C7" w:rsidR="006A4D09" w:rsidRPr="006A4D09" w:rsidRDefault="006A4D09" w:rsidP="006A4D09">
      <w:pPr>
        <w:pStyle w:val="Textkrper"/>
        <w:rPr>
          <w:rFonts w:ascii="Agfa Rotis Sans Serif" w:hAnsi="Agfa Rotis Sans Serif"/>
        </w:rPr>
      </w:pPr>
      <w:r w:rsidRPr="006A4D09">
        <w:rPr>
          <w:rFonts w:ascii="Agfa Rotis Sans Serif" w:hAnsi="Agfa Rotis Sans Serif"/>
        </w:rPr>
        <w:t xml:space="preserve">Bei Rückfragen wenden sie sich bitte an die Administrative Leitung der Konfi-Freizeit: </w:t>
      </w:r>
      <w:r w:rsidR="00635125" w:rsidRPr="00635125">
        <w:rPr>
          <w:rFonts w:ascii="Agfa Rotis Sans Serif" w:hAnsi="Agfa Rotis Sans Serif"/>
          <w:color w:val="FF0000"/>
        </w:rPr>
        <w:t>Eure entsprechende Kontaktmöglichkeit V</w:t>
      </w:r>
      <w:r w:rsidR="00635125">
        <w:rPr>
          <w:rFonts w:ascii="Agfa Rotis Sans Serif" w:hAnsi="Agfa Rotis Sans Serif"/>
          <w:color w:val="FF0000"/>
        </w:rPr>
        <w:t xml:space="preserve">or- und Nachname | Tel. | </w:t>
      </w:r>
      <w:proofErr w:type="spellStart"/>
      <w:r w:rsidR="00635125">
        <w:rPr>
          <w:rFonts w:ascii="Agfa Rotis Sans Serif" w:hAnsi="Agfa Rotis Sans Serif"/>
          <w:color w:val="FF0000"/>
        </w:rPr>
        <w:t>e-mail</w:t>
      </w:r>
      <w:proofErr w:type="spellEnd"/>
    </w:p>
    <w:p w14:paraId="0C51895D" w14:textId="77777777" w:rsidR="00E47DF0" w:rsidRPr="006A4D09" w:rsidRDefault="00E47DF0" w:rsidP="00F822A0">
      <w:pPr>
        <w:pStyle w:val="Textkrper"/>
        <w:rPr>
          <w:rFonts w:ascii="Agfa Rotis Sans Serif" w:hAnsi="Agfa Rotis Sans Serif"/>
        </w:rPr>
      </w:pPr>
    </w:p>
    <w:p w14:paraId="2F0F5DEC" w14:textId="481F909A" w:rsidR="00E47DF0" w:rsidRPr="006A4D09" w:rsidRDefault="00635125" w:rsidP="00F822A0">
      <w:pPr>
        <w:pStyle w:val="Textkrper"/>
        <w:rPr>
          <w:rFonts w:ascii="Agfa Rotis Sans Serif" w:hAnsi="Agfa Rotis Sans Serif"/>
          <w:sz w:val="18"/>
          <w:szCs w:val="18"/>
        </w:rPr>
      </w:pPr>
      <w:r w:rsidRPr="00635125">
        <w:rPr>
          <w:rFonts w:ascii="Agfa Rotis Sans Serif" w:hAnsi="Agfa Rotis Sans Serif"/>
          <w:color w:val="FF0000"/>
          <w:sz w:val="18"/>
          <w:szCs w:val="18"/>
        </w:rPr>
        <w:t>Infos über eure Kirche:  hier ein Beispiel für die Apis</w:t>
      </w:r>
      <w:r>
        <w:rPr>
          <w:rFonts w:ascii="Agfa Rotis Sans Serif" w:hAnsi="Agfa Rotis Sans Serif"/>
          <w:color w:val="FF0000"/>
          <w:sz w:val="18"/>
          <w:szCs w:val="18"/>
        </w:rPr>
        <w:t xml:space="preserve"> (bitte gebt hier Infos darüber wo und wie ihr öffentlich anerkannter Träger seid): </w:t>
      </w:r>
      <w:r w:rsidR="00E47DF0" w:rsidRPr="00635125">
        <w:rPr>
          <w:rFonts w:ascii="Agfa Rotis Sans Serif" w:hAnsi="Agfa Rotis Sans Serif"/>
          <w:color w:val="9BBB59" w:themeColor="accent3"/>
          <w:sz w:val="18"/>
          <w:szCs w:val="18"/>
        </w:rPr>
        <w:t xml:space="preserve">Der Evangelische Gemeinschaftsverband Württemberg e.V., </w:t>
      </w:r>
      <w:proofErr w:type="spellStart"/>
      <w:r w:rsidR="00E47DF0" w:rsidRPr="00635125">
        <w:rPr>
          <w:rFonts w:ascii="Agfa Rotis Sans Serif" w:hAnsi="Agfa Rotis Sans Serif"/>
          <w:color w:val="9BBB59" w:themeColor="accent3"/>
          <w:sz w:val="18"/>
          <w:szCs w:val="18"/>
        </w:rPr>
        <w:t>Furtbachstr</w:t>
      </w:r>
      <w:proofErr w:type="spellEnd"/>
      <w:r w:rsidR="00E47DF0" w:rsidRPr="00635125">
        <w:rPr>
          <w:rFonts w:ascii="Agfa Rotis Sans Serif" w:hAnsi="Agfa Rotis Sans Serif"/>
          <w:color w:val="9BBB59" w:themeColor="accent3"/>
          <w:sz w:val="18"/>
          <w:szCs w:val="18"/>
        </w:rPr>
        <w:t>. 16, 70178 Stuttgart ist öffentlich anerkannter Träger der außerschulischen Jugendbildung nach § 4 des Jugendbildungsgesetzes</w:t>
      </w:r>
      <w:r w:rsidR="00F822A0" w:rsidRPr="00635125">
        <w:rPr>
          <w:rFonts w:ascii="Agfa Rotis Sans Serif" w:hAnsi="Agfa Rotis Sans Serif"/>
          <w:color w:val="9BBB59" w:themeColor="accent3"/>
          <w:sz w:val="18"/>
          <w:szCs w:val="18"/>
        </w:rPr>
        <w:t xml:space="preserve"> </w:t>
      </w:r>
      <w:r w:rsidR="00E47DF0" w:rsidRPr="00635125">
        <w:rPr>
          <w:rFonts w:ascii="Agfa Rotis Sans Serif" w:hAnsi="Agfa Rotis Sans Serif"/>
          <w:color w:val="9BBB59" w:themeColor="accent3"/>
          <w:sz w:val="18"/>
          <w:szCs w:val="18"/>
        </w:rPr>
        <w:t>des Landes Baden-Württemberg vom 6. Mai 1975 (zuletzt geändert 1996) und anerkannt als Träger der freien Jugendhilfe nach § 75 des Achten Buches Sozialgesetzbuch, das Kinder- und Jugendhilfegesetz (KJHG) vom 26. Juni 1990 (zuletzt geändert 1996).</w:t>
      </w:r>
    </w:p>
    <w:p w14:paraId="7B92F5DB" w14:textId="77777777" w:rsidR="00E47DF0" w:rsidRPr="006A4D09" w:rsidRDefault="00E47DF0" w:rsidP="00E47DF0">
      <w:pPr>
        <w:tabs>
          <w:tab w:val="left" w:pos="567"/>
          <w:tab w:val="left" w:pos="2268"/>
          <w:tab w:val="left" w:pos="4536"/>
        </w:tabs>
        <w:rPr>
          <w:rFonts w:ascii="Agfa Rotis Sans Serif" w:hAnsi="Agfa Rotis Sans Serif"/>
        </w:rPr>
      </w:pPr>
    </w:p>
    <w:p w14:paraId="4FEECB91" w14:textId="2C660F21" w:rsidR="00E47DF0" w:rsidRPr="006A4D09" w:rsidRDefault="00E47DF0" w:rsidP="00E47DF0">
      <w:pPr>
        <w:tabs>
          <w:tab w:val="left" w:pos="567"/>
          <w:tab w:val="left" w:pos="2268"/>
          <w:tab w:val="left" w:pos="4536"/>
        </w:tabs>
        <w:rPr>
          <w:rFonts w:ascii="Agfa Rotis Sans Serif" w:hAnsi="Agfa Rotis Sans Serif"/>
        </w:rPr>
      </w:pPr>
      <w:r w:rsidRPr="006A4D09">
        <w:rPr>
          <w:rFonts w:ascii="Agfa Rotis Sans Serif" w:hAnsi="Agfa Rotis Sans Serif"/>
        </w:rPr>
        <w:t>Mit freundlichen Grüßen</w:t>
      </w:r>
    </w:p>
    <w:p w14:paraId="17046101" w14:textId="3D557667" w:rsidR="00E47DF0" w:rsidRPr="006A4D09" w:rsidRDefault="00E47DF0" w:rsidP="00E47DF0">
      <w:pPr>
        <w:tabs>
          <w:tab w:val="left" w:pos="567"/>
          <w:tab w:val="left" w:pos="2268"/>
          <w:tab w:val="left" w:pos="4536"/>
        </w:tabs>
        <w:rPr>
          <w:rFonts w:ascii="Agfa Rotis Sans Serif" w:hAnsi="Agfa Rotis Sans Serif"/>
        </w:rPr>
      </w:pPr>
    </w:p>
    <w:p w14:paraId="786AC478" w14:textId="77777777" w:rsidR="00BC6230" w:rsidRPr="006A4D09" w:rsidRDefault="00BC6230" w:rsidP="00BC6230">
      <w:pPr>
        <w:pStyle w:val="StandardWeb"/>
        <w:rPr>
          <w:rFonts w:ascii="Agfa Rotis Sans Serif" w:hAnsi="Agfa Rotis Sans Serif"/>
          <w:sz w:val="16"/>
          <w:szCs w:val="16"/>
        </w:rPr>
      </w:pPr>
    </w:p>
    <w:p w14:paraId="09514160" w14:textId="43FE9B44" w:rsidR="00BB4731" w:rsidRPr="006A4D09" w:rsidRDefault="00635125" w:rsidP="006A4D09">
      <w:pPr>
        <w:pStyle w:val="StandardWeb"/>
        <w:rPr>
          <w:rFonts w:ascii="Agfa Rotis Sans Serif" w:hAnsi="Agfa Rotis Sans Serif"/>
        </w:rPr>
      </w:pPr>
      <w:r>
        <w:rPr>
          <w:rFonts w:ascii="Agfa Rotis Sans Serif" w:hAnsi="Agfa Rotis Sans Serif"/>
          <w:sz w:val="16"/>
          <w:szCs w:val="16"/>
        </w:rPr>
        <w:t xml:space="preserve">Gemeindeleitung </w:t>
      </w:r>
      <w:r w:rsidR="007713EA" w:rsidRPr="006A4D09">
        <w:rPr>
          <w:rFonts w:ascii="Agfa Rotis Sans Serif" w:hAnsi="Agfa Rotis Sans Serif"/>
          <w:sz w:val="16"/>
          <w:szCs w:val="16"/>
        </w:rPr>
        <w:tab/>
      </w:r>
      <w:r w:rsidR="007713EA" w:rsidRPr="006A4D09">
        <w:rPr>
          <w:rFonts w:ascii="Agfa Rotis Sans Serif" w:hAnsi="Agfa Rotis Sans Serif"/>
          <w:sz w:val="16"/>
          <w:szCs w:val="16"/>
        </w:rPr>
        <w:tab/>
      </w:r>
      <w:r w:rsidR="007713EA" w:rsidRPr="006A4D09">
        <w:rPr>
          <w:rFonts w:ascii="Agfa Rotis Sans Serif" w:hAnsi="Agfa Rotis Sans Serif"/>
          <w:sz w:val="16"/>
          <w:szCs w:val="16"/>
        </w:rPr>
        <w:tab/>
        <w:t>Unterschrift Erziehungsberichtigte(r)</w:t>
      </w:r>
    </w:p>
    <w:sectPr w:rsidR="00BB4731" w:rsidRPr="006A4D09" w:rsidSect="000B5C4D">
      <w:pgSz w:w="11900" w:h="16840" w:code="9"/>
      <w:pgMar w:top="426" w:right="701" w:bottom="709" w:left="1531" w:header="709" w:footer="119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D2C6D1" w14:textId="77777777" w:rsidR="00326475" w:rsidRDefault="00326475">
      <w:pPr>
        <w:spacing w:after="0"/>
      </w:pPr>
      <w:r>
        <w:separator/>
      </w:r>
    </w:p>
  </w:endnote>
  <w:endnote w:type="continuationSeparator" w:id="0">
    <w:p w14:paraId="30697DBF" w14:textId="77777777" w:rsidR="00326475" w:rsidRDefault="0032647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RotisSansSerif">
    <w:altName w:val="Calibri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RotisSansSerif Light">
    <w:altName w:val="Courier New"/>
    <w:panose1 w:val="020B0604020202020204"/>
    <w:charset w:val="00"/>
    <w:family w:val="auto"/>
    <w:pitch w:val="variable"/>
    <w:sig w:usb0="00000000" w:usb1="00000000" w:usb2="00000000" w:usb3="00000000" w:csb0="00000001" w:csb1="00000000"/>
  </w:font>
  <w:font w:name="RotisSansSerif Bold">
    <w:panose1 w:val="020B0604020202020204"/>
    <w:charset w:val="00"/>
    <w:family w:val="auto"/>
    <w:pitch w:val="variable"/>
    <w:sig w:usb0="03000000" w:usb1="00000000" w:usb2="00000000" w:usb3="00000000" w:csb0="00000001" w:csb1="00000000"/>
  </w:font>
  <w:font w:name="RotisSansSerif-Light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fa Rotis Sans Serif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Rotis Sans Serif Std Light">
    <w:panose1 w:val="020B0303030202020304"/>
    <w:charset w:val="4D"/>
    <w:family w:val="swiss"/>
    <w:notTrueType/>
    <w:pitch w:val="variable"/>
    <w:sig w:usb0="00000003" w:usb1="00000001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936213" w14:textId="77777777" w:rsidR="00326475" w:rsidRDefault="00326475">
      <w:pPr>
        <w:spacing w:after="0"/>
      </w:pPr>
      <w:r>
        <w:separator/>
      </w:r>
    </w:p>
  </w:footnote>
  <w:footnote w:type="continuationSeparator" w:id="0">
    <w:p w14:paraId="66557DF9" w14:textId="77777777" w:rsidR="00326475" w:rsidRDefault="0032647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7E761A6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54BC286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FFD083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69E02AF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E844265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796A3E6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8F02D2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A42A4A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AD9E00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55338720">
    <w:abstractNumId w:val="8"/>
  </w:num>
  <w:num w:numId="2" w16cid:durableId="57754043">
    <w:abstractNumId w:val="6"/>
  </w:num>
  <w:num w:numId="3" w16cid:durableId="1621183542">
    <w:abstractNumId w:val="5"/>
  </w:num>
  <w:num w:numId="4" w16cid:durableId="1644386708">
    <w:abstractNumId w:val="7"/>
  </w:num>
  <w:num w:numId="5" w16cid:durableId="1767113577">
    <w:abstractNumId w:val="4"/>
  </w:num>
  <w:num w:numId="6" w16cid:durableId="838231309">
    <w:abstractNumId w:val="3"/>
  </w:num>
  <w:num w:numId="7" w16cid:durableId="2052876416">
    <w:abstractNumId w:val="2"/>
  </w:num>
  <w:num w:numId="8" w16cid:durableId="2131851510">
    <w:abstractNumId w:val="1"/>
  </w:num>
  <w:num w:numId="9" w16cid:durableId="17865382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proofState w:spelling="clean" w:grammar="clean"/>
  <w:attachedTemplate r:id="rId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DF0"/>
    <w:rsid w:val="000102C5"/>
    <w:rsid w:val="00034537"/>
    <w:rsid w:val="00046657"/>
    <w:rsid w:val="0005013E"/>
    <w:rsid w:val="000A210B"/>
    <w:rsid w:val="000B5C4D"/>
    <w:rsid w:val="000D6A3E"/>
    <w:rsid w:val="00105B51"/>
    <w:rsid w:val="00112C68"/>
    <w:rsid w:val="0017755A"/>
    <w:rsid w:val="00196D0C"/>
    <w:rsid w:val="001B21BE"/>
    <w:rsid w:val="001B2FDE"/>
    <w:rsid w:val="001C0841"/>
    <w:rsid w:val="001D2487"/>
    <w:rsid w:val="00216AEA"/>
    <w:rsid w:val="00217326"/>
    <w:rsid w:val="002A2343"/>
    <w:rsid w:val="00326475"/>
    <w:rsid w:val="00335D4F"/>
    <w:rsid w:val="00387794"/>
    <w:rsid w:val="003C407E"/>
    <w:rsid w:val="00432649"/>
    <w:rsid w:val="004331D6"/>
    <w:rsid w:val="00433C2E"/>
    <w:rsid w:val="00444BB8"/>
    <w:rsid w:val="00492236"/>
    <w:rsid w:val="004A1A6E"/>
    <w:rsid w:val="004C1AFD"/>
    <w:rsid w:val="00507D52"/>
    <w:rsid w:val="00552E1B"/>
    <w:rsid w:val="00583B87"/>
    <w:rsid w:val="005B5A21"/>
    <w:rsid w:val="005B7D08"/>
    <w:rsid w:val="005F223D"/>
    <w:rsid w:val="00625310"/>
    <w:rsid w:val="00635125"/>
    <w:rsid w:val="006655B0"/>
    <w:rsid w:val="006A3782"/>
    <w:rsid w:val="006A4D09"/>
    <w:rsid w:val="007357AF"/>
    <w:rsid w:val="0074607C"/>
    <w:rsid w:val="00755885"/>
    <w:rsid w:val="007713EA"/>
    <w:rsid w:val="007973B4"/>
    <w:rsid w:val="008272F0"/>
    <w:rsid w:val="008E6CAA"/>
    <w:rsid w:val="008F4AE7"/>
    <w:rsid w:val="00925B16"/>
    <w:rsid w:val="009631EC"/>
    <w:rsid w:val="009F3917"/>
    <w:rsid w:val="00A00196"/>
    <w:rsid w:val="00A24416"/>
    <w:rsid w:val="00A61A14"/>
    <w:rsid w:val="00A914AA"/>
    <w:rsid w:val="00AD02A3"/>
    <w:rsid w:val="00B14272"/>
    <w:rsid w:val="00B52B75"/>
    <w:rsid w:val="00B5492B"/>
    <w:rsid w:val="00BA104D"/>
    <w:rsid w:val="00BB4731"/>
    <w:rsid w:val="00BC6230"/>
    <w:rsid w:val="00C23983"/>
    <w:rsid w:val="00C30C8A"/>
    <w:rsid w:val="00C5318E"/>
    <w:rsid w:val="00C842E5"/>
    <w:rsid w:val="00CE14CC"/>
    <w:rsid w:val="00D14CC0"/>
    <w:rsid w:val="00D21400"/>
    <w:rsid w:val="00D53539"/>
    <w:rsid w:val="00D96B41"/>
    <w:rsid w:val="00DA24A3"/>
    <w:rsid w:val="00DB423E"/>
    <w:rsid w:val="00DB5B2D"/>
    <w:rsid w:val="00DD0180"/>
    <w:rsid w:val="00DF03A0"/>
    <w:rsid w:val="00DF7A66"/>
    <w:rsid w:val="00E1226F"/>
    <w:rsid w:val="00E47DF0"/>
    <w:rsid w:val="00E47FC4"/>
    <w:rsid w:val="00E8146C"/>
    <w:rsid w:val="00E912A2"/>
    <w:rsid w:val="00E9748E"/>
    <w:rsid w:val="00EC34C6"/>
    <w:rsid w:val="00F41FF6"/>
    <w:rsid w:val="00F4287F"/>
    <w:rsid w:val="00F42993"/>
    <w:rsid w:val="00F5498B"/>
    <w:rsid w:val="00F60779"/>
    <w:rsid w:val="00F72515"/>
    <w:rsid w:val="00F822A0"/>
    <w:rsid w:val="00FC2FD3"/>
    <w:rsid w:val="00FD0DD2"/>
    <w:rsid w:val="72CD2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39A83A"/>
  <w15:docId w15:val="{2E647975-50CF-4725-8CC9-728A5FF40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C407E"/>
    <w:pPr>
      <w:spacing w:after="100"/>
    </w:pPr>
    <w:rPr>
      <w:rFonts w:ascii="RotisSansSerif" w:hAnsi="RotisSansSerif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3C407E"/>
    <w:pPr>
      <w:keepNext/>
      <w:spacing w:after="40"/>
      <w:ind w:right="79"/>
      <w:outlineLvl w:val="0"/>
    </w:pPr>
    <w:rPr>
      <w:rFonts w:ascii="RotisSansSerif Light" w:hAnsi="RotisSansSerif Light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3C407E"/>
    <w:pPr>
      <w:tabs>
        <w:tab w:val="center" w:pos="4536"/>
        <w:tab w:val="right" w:pos="9072"/>
      </w:tabs>
      <w:spacing w:line="180" w:lineRule="exact"/>
    </w:pPr>
    <w:rPr>
      <w:color w:val="05377C"/>
      <w:sz w:val="12"/>
    </w:rPr>
  </w:style>
  <w:style w:type="paragraph" w:styleId="Fuzeile">
    <w:name w:val="footer"/>
    <w:basedOn w:val="Standard"/>
    <w:semiHidden/>
    <w:rsid w:val="003C407E"/>
    <w:pPr>
      <w:tabs>
        <w:tab w:val="center" w:pos="4536"/>
        <w:tab w:val="right" w:pos="9072"/>
      </w:tabs>
    </w:pPr>
  </w:style>
  <w:style w:type="paragraph" w:customStyle="1" w:styleId="Absender-Adresse">
    <w:name w:val="Absender-Adresse"/>
    <w:basedOn w:val="Standard"/>
    <w:rsid w:val="003C407E"/>
    <w:pPr>
      <w:spacing w:after="240"/>
    </w:pPr>
    <w:rPr>
      <w:rFonts w:ascii="RotisSansSerif Light" w:hAnsi="RotisSansSerif Light"/>
      <w:color w:val="05377C"/>
      <w:sz w:val="12"/>
    </w:rPr>
  </w:style>
  <w:style w:type="paragraph" w:customStyle="1" w:styleId="Empfaenger-Adresse">
    <w:name w:val="Empfaenger-Adresse"/>
    <w:basedOn w:val="Standard"/>
    <w:autoRedefine/>
    <w:rsid w:val="003C407E"/>
    <w:pPr>
      <w:spacing w:after="0"/>
    </w:pPr>
  </w:style>
  <w:style w:type="paragraph" w:customStyle="1" w:styleId="Betreff">
    <w:name w:val="Betreff"/>
    <w:basedOn w:val="Empfaenger-Adresse"/>
    <w:next w:val="Standard"/>
    <w:rsid w:val="003C407E"/>
    <w:pPr>
      <w:spacing w:before="1200" w:after="360"/>
    </w:pPr>
    <w:rPr>
      <w:rFonts w:ascii="RotisSansSerif Bold" w:hAnsi="RotisSansSerif Bold"/>
    </w:rPr>
  </w:style>
  <w:style w:type="paragraph" w:styleId="Anrede">
    <w:name w:val="Salutation"/>
    <w:basedOn w:val="Standard"/>
    <w:next w:val="Standard"/>
    <w:semiHidden/>
    <w:rsid w:val="003C407E"/>
    <w:pPr>
      <w:spacing w:after="240"/>
    </w:pPr>
  </w:style>
  <w:style w:type="paragraph" w:customStyle="1" w:styleId="Kopfzeilebold">
    <w:name w:val="Kopfzeile bold"/>
    <w:basedOn w:val="Kopfzeile"/>
    <w:rsid w:val="003C407E"/>
    <w:rPr>
      <w:rFonts w:ascii="RotisSansSerif Bold" w:hAnsi="RotisSansSerif Bold"/>
    </w:rPr>
  </w:style>
  <w:style w:type="paragraph" w:customStyle="1" w:styleId="Apiscopy">
    <w:name w:val="Apis copy"/>
    <w:basedOn w:val="Standard"/>
    <w:rsid w:val="003C407E"/>
    <w:pPr>
      <w:widowControl w:val="0"/>
      <w:autoSpaceDE w:val="0"/>
      <w:autoSpaceDN w:val="0"/>
      <w:adjustRightInd w:val="0"/>
      <w:spacing w:after="0" w:line="280" w:lineRule="atLeast"/>
      <w:textAlignment w:val="center"/>
    </w:pPr>
    <w:rPr>
      <w:rFonts w:ascii="RotisSansSerif-Light" w:hAnsi="RotisSansSerif-Light"/>
      <w:color w:val="000000"/>
    </w:rPr>
  </w:style>
  <w:style w:type="paragraph" w:styleId="Sprechblasentext">
    <w:name w:val="Balloon Text"/>
    <w:basedOn w:val="Standard"/>
    <w:semiHidden/>
    <w:rsid w:val="004A1A6E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387794"/>
    <w:rPr>
      <w:color w:val="0000FF" w:themeColor="hyperlink"/>
      <w:u w:val="single"/>
    </w:rPr>
  </w:style>
  <w:style w:type="character" w:customStyle="1" w:styleId="berschrift1Zchn">
    <w:name w:val="Überschrift 1 Zchn"/>
    <w:basedOn w:val="Absatz-Standardschriftart"/>
    <w:link w:val="berschrift1"/>
    <w:rsid w:val="00E47DF0"/>
    <w:rPr>
      <w:rFonts w:ascii="RotisSansSerif Light" w:hAnsi="RotisSansSerif Light"/>
      <w:sz w:val="24"/>
      <w:szCs w:val="24"/>
    </w:rPr>
  </w:style>
  <w:style w:type="character" w:customStyle="1" w:styleId="KopfzeileZchn">
    <w:name w:val="Kopfzeile Zchn"/>
    <w:basedOn w:val="Absatz-Standardschriftart"/>
    <w:link w:val="Kopfzeile"/>
    <w:rsid w:val="00E47DF0"/>
    <w:rPr>
      <w:rFonts w:ascii="RotisSansSerif" w:hAnsi="RotisSansSerif"/>
      <w:color w:val="05377C"/>
      <w:sz w:val="12"/>
      <w:szCs w:val="24"/>
    </w:rPr>
  </w:style>
  <w:style w:type="paragraph" w:styleId="Textkrper">
    <w:name w:val="Body Text"/>
    <w:basedOn w:val="Standard"/>
    <w:link w:val="TextkrperZchn"/>
    <w:rsid w:val="00E47DF0"/>
    <w:pPr>
      <w:tabs>
        <w:tab w:val="left" w:pos="567"/>
        <w:tab w:val="left" w:pos="2268"/>
        <w:tab w:val="left" w:pos="4536"/>
      </w:tabs>
      <w:overflowPunct w:val="0"/>
      <w:autoSpaceDE w:val="0"/>
      <w:autoSpaceDN w:val="0"/>
      <w:adjustRightInd w:val="0"/>
      <w:spacing w:after="0"/>
      <w:textAlignment w:val="baseline"/>
    </w:pPr>
    <w:rPr>
      <w:rFonts w:ascii="Arial" w:hAnsi="Arial"/>
      <w:szCs w:val="20"/>
    </w:rPr>
  </w:style>
  <w:style w:type="character" w:customStyle="1" w:styleId="TextkrperZchn">
    <w:name w:val="Textkörper Zchn"/>
    <w:basedOn w:val="Absatz-Standardschriftart"/>
    <w:link w:val="Textkrper"/>
    <w:rsid w:val="00E47DF0"/>
    <w:rPr>
      <w:rFonts w:ascii="Arial" w:hAnsi="Arial"/>
    </w:rPr>
  </w:style>
  <w:style w:type="paragraph" w:styleId="Textkrper2">
    <w:name w:val="Body Text 2"/>
    <w:basedOn w:val="Standard"/>
    <w:link w:val="Textkrper2Zchn"/>
    <w:rsid w:val="00E47DF0"/>
    <w:pPr>
      <w:overflowPunct w:val="0"/>
      <w:autoSpaceDE w:val="0"/>
      <w:autoSpaceDN w:val="0"/>
      <w:adjustRightInd w:val="0"/>
      <w:spacing w:after="0"/>
      <w:textAlignment w:val="baseline"/>
    </w:pPr>
    <w:rPr>
      <w:rFonts w:ascii="Tahoma" w:hAnsi="Tahoma" w:cs="Tahoma"/>
      <w:b/>
      <w:bCs/>
      <w:sz w:val="22"/>
      <w:szCs w:val="20"/>
    </w:rPr>
  </w:style>
  <w:style w:type="character" w:customStyle="1" w:styleId="Textkrper2Zchn">
    <w:name w:val="Textkörper 2 Zchn"/>
    <w:basedOn w:val="Absatz-Standardschriftart"/>
    <w:link w:val="Textkrper2"/>
    <w:rsid w:val="00E47DF0"/>
    <w:rPr>
      <w:rFonts w:ascii="Tahoma" w:hAnsi="Tahoma" w:cs="Tahoma"/>
      <w:b/>
      <w:bCs/>
      <w:sz w:val="22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60779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unhideWhenUsed/>
    <w:rsid w:val="00BC6230"/>
    <w:pPr>
      <w:spacing w:before="100" w:beforeAutospacing="1" w:afterAutospacing="1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54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7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sther%20Knauf\Documents\Apis%20Bezirk\Apis%20allgemein\Vorlagen%20Briefe%20etc\Api%20Briefbogen%20ohne%20Apipapier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3E7501-F990-4EA2-A7E9-5045DF97D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C:\Users\Esther Knauf\Documents\Apis Bezirk\Apis allgemein\Vorlagen Briefe etc\Api Briefbogen ohne Apipapier.dotx</Template>
  <TotalTime>0</TotalTime>
  <Pages>1</Pages>
  <Words>227</Words>
  <Characters>1436</Characters>
  <Application>Microsoft Office Word</Application>
  <DocSecurity>0</DocSecurity>
  <Lines>11</Lines>
  <Paragraphs>3</Paragraphs>
  <ScaleCrop>false</ScaleCrop>
  <Company>die Apis</Company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Api Briefbogen</dc:title>
  <dc:creator>Esther Knauf</dc:creator>
  <cp:lastModifiedBy>Raphael Schmauder</cp:lastModifiedBy>
  <cp:revision>3</cp:revision>
  <cp:lastPrinted>2009-11-25T09:01:00Z</cp:lastPrinted>
  <dcterms:created xsi:type="dcterms:W3CDTF">2025-12-10T16:24:00Z</dcterms:created>
  <dcterms:modified xsi:type="dcterms:W3CDTF">2025-12-11T09:11:00Z</dcterms:modified>
</cp:coreProperties>
</file>